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D1CA" w14:textId="77777777" w:rsidR="00683A45" w:rsidRPr="00683A45" w:rsidRDefault="00683A45" w:rsidP="00683A45">
      <w:pPr>
        <w:jc w:val="right"/>
        <w:rPr>
          <w:rFonts w:ascii="Trebuchet MS" w:hAnsi="Trebuchet MS"/>
          <w:sz w:val="16"/>
          <w:szCs w:val="16"/>
        </w:rPr>
      </w:pPr>
    </w:p>
    <w:p w14:paraId="49460268" w14:textId="011B8B3B" w:rsidR="00990D21" w:rsidRPr="002969A3" w:rsidRDefault="002969A3">
      <w:pPr>
        <w:jc w:val="right"/>
        <w:rPr>
          <w:rFonts w:ascii="Trebuchet MS" w:hAnsi="Trebuchet MS" w:cs="Arial"/>
        </w:rPr>
      </w:pPr>
      <w:r>
        <w:rPr>
          <w:rFonts w:ascii="Trebuchet MS" w:hAnsi="Trebuchet MS" w:cs="Arial"/>
        </w:rPr>
        <w:t>Skien</w:t>
      </w:r>
      <w:r w:rsidR="00990D21" w:rsidRPr="002969A3">
        <w:rPr>
          <w:rFonts w:ascii="Trebuchet MS" w:hAnsi="Trebuchet MS" w:cs="Arial"/>
        </w:rPr>
        <w:t xml:space="preserve">, </w:t>
      </w:r>
      <w:r w:rsidR="00C47719">
        <w:rPr>
          <w:rFonts w:ascii="Trebuchet MS" w:hAnsi="Trebuchet MS" w:cs="Arial"/>
        </w:rPr>
        <w:t>03.03.26</w:t>
      </w:r>
    </w:p>
    <w:p w14:paraId="1DD72953" w14:textId="7D2916A5" w:rsidR="00AA76B5" w:rsidRDefault="00AA76B5" w:rsidP="00AA76B5">
      <w:pPr>
        <w:pStyle w:val="Overskrift1"/>
        <w:jc w:val="center"/>
      </w:pPr>
      <w:r>
        <w:t>Det innkalles med dette til</w:t>
      </w:r>
      <w:r>
        <w:br/>
      </w:r>
      <w:r w:rsidRPr="00214463">
        <w:rPr>
          <w:sz w:val="40"/>
        </w:rPr>
        <w:t xml:space="preserve">GENERALFORSAMLING i foreningen </w:t>
      </w:r>
      <w:r w:rsidR="009047A8">
        <w:rPr>
          <w:sz w:val="40"/>
        </w:rPr>
        <w:t xml:space="preserve">Gulset </w:t>
      </w:r>
      <w:r w:rsidRPr="009812AB">
        <w:rPr>
          <w:sz w:val="40"/>
          <w:szCs w:val="40"/>
        </w:rPr>
        <w:t>Nærmiljøsenter</w:t>
      </w:r>
      <w:r>
        <w:t>.</w:t>
      </w:r>
    </w:p>
    <w:p w14:paraId="62590AF3" w14:textId="5666BA12" w:rsidR="00AA76B5" w:rsidRDefault="008A4D15" w:rsidP="00AA76B5">
      <w:pPr>
        <w:pStyle w:val="Overskrift2"/>
      </w:pPr>
      <w:r>
        <w:t xml:space="preserve">27.april </w:t>
      </w:r>
      <w:r w:rsidR="009047A8">
        <w:t>2</w:t>
      </w:r>
      <w:r w:rsidR="00E23CBE">
        <w:t>02</w:t>
      </w:r>
      <w:r w:rsidR="009047A8">
        <w:t>6</w:t>
      </w:r>
      <w:r w:rsidR="00AA76B5">
        <w:t xml:space="preserve"> kl. 1</w:t>
      </w:r>
      <w:r w:rsidR="009812AB">
        <w:t>7</w:t>
      </w:r>
      <w:r w:rsidR="00AA76B5">
        <w:t xml:space="preserve">.00 </w:t>
      </w:r>
      <w:r w:rsidR="00E23CBE">
        <w:t>i Verdensrommet</w:t>
      </w:r>
      <w:r w:rsidR="00AA76B5">
        <w:t>, Gulsetsenteret</w:t>
      </w:r>
    </w:p>
    <w:p w14:paraId="0D05F628" w14:textId="0813F9B9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 xml:space="preserve">Generalforsamlingen </w:t>
      </w:r>
      <w:r>
        <w:rPr>
          <w:rFonts w:ascii="Arial" w:hAnsi="Arial" w:cs="Arial"/>
          <w:szCs w:val="24"/>
        </w:rPr>
        <w:t>er åpen for a</w:t>
      </w:r>
      <w:r w:rsidRPr="00214463">
        <w:rPr>
          <w:rFonts w:ascii="Arial" w:hAnsi="Arial" w:cs="Arial"/>
          <w:szCs w:val="24"/>
        </w:rPr>
        <w:t xml:space="preserve">lle </w:t>
      </w:r>
      <w:r>
        <w:rPr>
          <w:rFonts w:ascii="Arial" w:hAnsi="Arial" w:cs="Arial"/>
          <w:szCs w:val="24"/>
        </w:rPr>
        <w:t>deltakere</w:t>
      </w:r>
      <w:r w:rsidRPr="0021446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og</w:t>
      </w:r>
      <w:r w:rsidRPr="00214463">
        <w:rPr>
          <w:rFonts w:ascii="Arial" w:hAnsi="Arial" w:cs="Arial"/>
          <w:szCs w:val="24"/>
        </w:rPr>
        <w:t xml:space="preserve"> frivillige medarbeidere i Gulset Nærmiljøsenter, mens representanter for medlemsorganisasjoner og enkeltmedlemmer</w:t>
      </w:r>
      <w:r>
        <w:rPr>
          <w:rFonts w:ascii="Arial" w:hAnsi="Arial" w:cs="Arial"/>
          <w:szCs w:val="24"/>
        </w:rPr>
        <w:t xml:space="preserve"> som har betalt kontingent</w:t>
      </w:r>
      <w:r w:rsidRPr="00214463">
        <w:rPr>
          <w:rFonts w:ascii="Arial" w:hAnsi="Arial" w:cs="Arial"/>
          <w:szCs w:val="24"/>
        </w:rPr>
        <w:t xml:space="preserve"> for </w:t>
      </w:r>
      <w:r w:rsidR="00E23CBE">
        <w:rPr>
          <w:rFonts w:ascii="Arial" w:hAnsi="Arial" w:cs="Arial"/>
          <w:szCs w:val="24"/>
        </w:rPr>
        <w:t>202</w:t>
      </w:r>
      <w:r w:rsidR="009047A8">
        <w:rPr>
          <w:rFonts w:ascii="Arial" w:hAnsi="Arial" w:cs="Arial"/>
          <w:szCs w:val="24"/>
        </w:rPr>
        <w:t>6</w:t>
      </w:r>
      <w:r w:rsidRPr="00214463">
        <w:rPr>
          <w:rFonts w:ascii="Arial" w:hAnsi="Arial" w:cs="Arial"/>
          <w:szCs w:val="24"/>
        </w:rPr>
        <w:t xml:space="preserve"> innen Generalforsamlingen, har stemmerett.</w:t>
      </w:r>
    </w:p>
    <w:p w14:paraId="38C102E5" w14:textId="77777777" w:rsidR="00AA76B5" w:rsidRPr="00214463" w:rsidRDefault="00AA76B5" w:rsidP="00AA76B5">
      <w:pPr>
        <w:rPr>
          <w:szCs w:val="24"/>
        </w:rPr>
      </w:pPr>
    </w:p>
    <w:p w14:paraId="5F98E507" w14:textId="77777777" w:rsidR="00AA76B5" w:rsidRPr="00214463" w:rsidRDefault="00AA76B5" w:rsidP="00AA76B5">
      <w:pPr>
        <w:rPr>
          <w:szCs w:val="24"/>
        </w:rPr>
      </w:pPr>
      <w:r w:rsidRPr="00992427">
        <w:rPr>
          <w:rStyle w:val="Overskrift3Tegn"/>
        </w:rPr>
        <w:t>Dagsorden</w:t>
      </w:r>
      <w:r w:rsidRPr="00214463">
        <w:rPr>
          <w:rFonts w:ascii="Arial" w:hAnsi="Arial" w:cs="Arial"/>
          <w:szCs w:val="24"/>
        </w:rPr>
        <w:t>:</w:t>
      </w:r>
    </w:p>
    <w:p w14:paraId="07973595" w14:textId="77777777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 xml:space="preserve">1. </w:t>
      </w:r>
      <w:r w:rsidRPr="00992427">
        <w:rPr>
          <w:rFonts w:ascii="Arial" w:hAnsi="Arial" w:cs="Arial"/>
          <w:b/>
          <w:szCs w:val="24"/>
        </w:rPr>
        <w:t>Opprop</w:t>
      </w:r>
      <w:r w:rsidRPr="00214463">
        <w:rPr>
          <w:rFonts w:ascii="Arial" w:hAnsi="Arial" w:cs="Arial"/>
          <w:szCs w:val="24"/>
        </w:rPr>
        <w:t xml:space="preserve"> av stemmeberettigede og observatører.</w:t>
      </w:r>
    </w:p>
    <w:p w14:paraId="4EEF4828" w14:textId="77777777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 xml:space="preserve">2. </w:t>
      </w:r>
      <w:r w:rsidRPr="00992427">
        <w:rPr>
          <w:rFonts w:ascii="Arial" w:hAnsi="Arial" w:cs="Arial"/>
          <w:b/>
          <w:szCs w:val="24"/>
        </w:rPr>
        <w:t>Valg</w:t>
      </w:r>
      <w:r w:rsidRPr="00214463">
        <w:rPr>
          <w:rFonts w:ascii="Arial" w:hAnsi="Arial" w:cs="Arial"/>
          <w:szCs w:val="24"/>
        </w:rPr>
        <w:t xml:space="preserve"> av Ordstyrer, sekretær, </w:t>
      </w:r>
      <w:proofErr w:type="gramStart"/>
      <w:r w:rsidRPr="00214463">
        <w:rPr>
          <w:rFonts w:ascii="Arial" w:hAnsi="Arial" w:cs="Arial"/>
          <w:szCs w:val="24"/>
        </w:rPr>
        <w:t>protokollunderskrivere,</w:t>
      </w:r>
      <w:proofErr w:type="gramEnd"/>
      <w:r w:rsidRPr="00214463">
        <w:rPr>
          <w:rFonts w:ascii="Arial" w:hAnsi="Arial" w:cs="Arial"/>
          <w:szCs w:val="24"/>
        </w:rPr>
        <w:t xml:space="preserve"> tellekorps.</w:t>
      </w:r>
    </w:p>
    <w:p w14:paraId="4CAFF4C2" w14:textId="77777777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 xml:space="preserve">3. Godkjenning av </w:t>
      </w:r>
      <w:r w:rsidRPr="00992427">
        <w:rPr>
          <w:rFonts w:ascii="Arial" w:hAnsi="Arial" w:cs="Arial"/>
          <w:b/>
          <w:szCs w:val="24"/>
        </w:rPr>
        <w:t>innkalling og dagsorden</w:t>
      </w:r>
    </w:p>
    <w:p w14:paraId="154D823B" w14:textId="36771363" w:rsidR="00AA76B5" w:rsidRDefault="00AA76B5" w:rsidP="00AA76B5">
      <w:pPr>
        <w:rPr>
          <w:rFonts w:ascii="Arial" w:hAnsi="Arial" w:cs="Arial"/>
          <w:szCs w:val="24"/>
        </w:rPr>
      </w:pPr>
      <w:r w:rsidRPr="00214463">
        <w:rPr>
          <w:rFonts w:ascii="Arial" w:hAnsi="Arial" w:cs="Arial"/>
          <w:szCs w:val="24"/>
        </w:rPr>
        <w:t xml:space="preserve">4. Godkjenning av </w:t>
      </w:r>
      <w:r w:rsidRPr="00992427">
        <w:rPr>
          <w:rFonts w:ascii="Arial" w:hAnsi="Arial" w:cs="Arial"/>
          <w:b/>
          <w:szCs w:val="24"/>
        </w:rPr>
        <w:t>Årsmelding</w:t>
      </w:r>
      <w:r w:rsidR="00FE79A7">
        <w:rPr>
          <w:rFonts w:ascii="Arial" w:hAnsi="Arial" w:cs="Arial"/>
          <w:b/>
          <w:szCs w:val="24"/>
        </w:rPr>
        <w:t>er</w:t>
      </w:r>
      <w:r w:rsidRPr="00214463">
        <w:rPr>
          <w:rFonts w:ascii="Arial" w:hAnsi="Arial" w:cs="Arial"/>
          <w:szCs w:val="24"/>
        </w:rPr>
        <w:t xml:space="preserve"> </w:t>
      </w:r>
      <w:r w:rsidR="00EC30DD">
        <w:rPr>
          <w:rFonts w:ascii="Arial" w:hAnsi="Arial" w:cs="Arial"/>
          <w:szCs w:val="24"/>
        </w:rPr>
        <w:t>2022</w:t>
      </w:r>
      <w:r w:rsidR="00A116DF">
        <w:rPr>
          <w:rFonts w:ascii="Arial" w:hAnsi="Arial" w:cs="Arial"/>
          <w:szCs w:val="24"/>
        </w:rPr>
        <w:t xml:space="preserve"> - 202</w:t>
      </w:r>
      <w:r w:rsidR="008A4D15">
        <w:rPr>
          <w:rFonts w:ascii="Arial" w:hAnsi="Arial" w:cs="Arial"/>
          <w:szCs w:val="24"/>
        </w:rPr>
        <w:t>5</w:t>
      </w:r>
      <w:r w:rsidRPr="00214463">
        <w:rPr>
          <w:rFonts w:ascii="Arial" w:hAnsi="Arial" w:cs="Arial"/>
          <w:szCs w:val="24"/>
        </w:rPr>
        <w:br/>
        <w:t xml:space="preserve">5. Godkjenning av </w:t>
      </w:r>
      <w:r w:rsidR="00FE79A7">
        <w:rPr>
          <w:rFonts w:ascii="Arial" w:hAnsi="Arial" w:cs="Arial"/>
          <w:szCs w:val="24"/>
        </w:rPr>
        <w:t xml:space="preserve">revidert </w:t>
      </w:r>
      <w:r w:rsidRPr="00992427">
        <w:rPr>
          <w:rFonts w:ascii="Arial" w:hAnsi="Arial" w:cs="Arial"/>
          <w:b/>
          <w:szCs w:val="24"/>
        </w:rPr>
        <w:t>Årsregnskap</w:t>
      </w:r>
      <w:r w:rsidRPr="00214463">
        <w:rPr>
          <w:rFonts w:ascii="Arial" w:hAnsi="Arial" w:cs="Arial"/>
          <w:szCs w:val="24"/>
        </w:rPr>
        <w:t xml:space="preserve"> </w:t>
      </w:r>
      <w:r w:rsidR="00A116DF">
        <w:rPr>
          <w:rFonts w:ascii="Arial" w:hAnsi="Arial" w:cs="Arial"/>
          <w:szCs w:val="24"/>
        </w:rPr>
        <w:t xml:space="preserve">2022 </w:t>
      </w:r>
      <w:r w:rsidR="009E5E80">
        <w:rPr>
          <w:rFonts w:ascii="Arial" w:hAnsi="Arial" w:cs="Arial"/>
          <w:szCs w:val="24"/>
        </w:rPr>
        <w:t>–</w:t>
      </w:r>
      <w:r w:rsidR="00A116DF">
        <w:rPr>
          <w:rFonts w:ascii="Arial" w:hAnsi="Arial" w:cs="Arial"/>
          <w:szCs w:val="24"/>
        </w:rPr>
        <w:t xml:space="preserve"> 202</w:t>
      </w:r>
      <w:r w:rsidR="009812AB">
        <w:rPr>
          <w:rFonts w:ascii="Arial" w:hAnsi="Arial" w:cs="Arial"/>
          <w:szCs w:val="24"/>
        </w:rPr>
        <w:t>4</w:t>
      </w:r>
    </w:p>
    <w:p w14:paraId="0951354D" w14:textId="02E74157" w:rsidR="004A3DD1" w:rsidRDefault="004A3DD1" w:rsidP="00AA76B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</w:t>
      </w:r>
      <w:r w:rsidRPr="004A3DD1">
        <w:rPr>
          <w:rFonts w:ascii="Arial" w:hAnsi="Arial" w:cs="Arial"/>
          <w:szCs w:val="24"/>
        </w:rPr>
        <w:t>Orientering om regnskap 2025</w:t>
      </w:r>
    </w:p>
    <w:p w14:paraId="2FA41957" w14:textId="479382F7" w:rsidR="009E5E80" w:rsidRPr="00214463" w:rsidRDefault="004A3DD1" w:rsidP="00AA76B5">
      <w:pPr>
        <w:rPr>
          <w:szCs w:val="24"/>
        </w:rPr>
      </w:pPr>
      <w:r>
        <w:rPr>
          <w:szCs w:val="24"/>
        </w:rPr>
        <w:t>7</w:t>
      </w:r>
      <w:r w:rsidR="009E5E80">
        <w:rPr>
          <w:szCs w:val="24"/>
        </w:rPr>
        <w:t xml:space="preserve">. </w:t>
      </w:r>
      <w:r w:rsidR="009E5E80" w:rsidRPr="009E5E80">
        <w:rPr>
          <w:rFonts w:ascii="Arial" w:hAnsi="Arial" w:cs="Arial"/>
          <w:szCs w:val="24"/>
        </w:rPr>
        <w:t xml:space="preserve">Godkjenning av at generalforsamling ikke ble avholdt innen vedtektsfestet frist, samt stadfesting av styrets disposisjoner i perioden </w:t>
      </w:r>
      <w:r w:rsidR="00822FF5">
        <w:rPr>
          <w:rFonts w:ascii="Arial" w:hAnsi="Arial" w:cs="Arial"/>
          <w:szCs w:val="24"/>
        </w:rPr>
        <w:t>januar</w:t>
      </w:r>
      <w:r w:rsidR="009E5E80" w:rsidRPr="009E5E80">
        <w:rPr>
          <w:rFonts w:ascii="Arial" w:hAnsi="Arial" w:cs="Arial"/>
          <w:szCs w:val="24"/>
        </w:rPr>
        <w:t>–</w:t>
      </w:r>
      <w:r w:rsidR="009812AB">
        <w:rPr>
          <w:rFonts w:ascii="Arial" w:hAnsi="Arial" w:cs="Arial"/>
          <w:szCs w:val="24"/>
        </w:rPr>
        <w:t>april</w:t>
      </w:r>
      <w:r w:rsidR="0022398D">
        <w:rPr>
          <w:rFonts w:ascii="Arial" w:hAnsi="Arial" w:cs="Arial"/>
          <w:szCs w:val="24"/>
        </w:rPr>
        <w:t xml:space="preserve"> </w:t>
      </w:r>
      <w:r w:rsidR="009E5E80" w:rsidRPr="009E5E80">
        <w:rPr>
          <w:rFonts w:ascii="Arial" w:hAnsi="Arial" w:cs="Arial"/>
          <w:szCs w:val="24"/>
        </w:rPr>
        <w:t>2026</w:t>
      </w:r>
      <w:r w:rsidR="0022398D">
        <w:rPr>
          <w:rFonts w:ascii="Arial" w:hAnsi="Arial" w:cs="Arial"/>
          <w:szCs w:val="24"/>
        </w:rPr>
        <w:t>.</w:t>
      </w:r>
    </w:p>
    <w:p w14:paraId="5989DD69" w14:textId="7CB6383D" w:rsidR="00AA76B5" w:rsidRPr="00214463" w:rsidRDefault="004A3DD1" w:rsidP="00AA76B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9E5E80">
        <w:rPr>
          <w:rFonts w:ascii="Arial" w:hAnsi="Arial" w:cs="Arial"/>
          <w:szCs w:val="24"/>
        </w:rPr>
        <w:t>.</w:t>
      </w:r>
      <w:r w:rsidR="00AA76B5" w:rsidRPr="00214463">
        <w:rPr>
          <w:rFonts w:ascii="Arial" w:hAnsi="Arial" w:cs="Arial"/>
          <w:szCs w:val="24"/>
        </w:rPr>
        <w:t xml:space="preserve"> </w:t>
      </w:r>
      <w:r w:rsidR="00AA76B5" w:rsidRPr="00992427">
        <w:rPr>
          <w:rFonts w:ascii="Arial" w:hAnsi="Arial" w:cs="Arial"/>
          <w:b/>
          <w:szCs w:val="24"/>
        </w:rPr>
        <w:t>Virksomhetsplan</w:t>
      </w:r>
      <w:r w:rsidR="00AA76B5" w:rsidRPr="00214463">
        <w:rPr>
          <w:rFonts w:ascii="Arial" w:hAnsi="Arial" w:cs="Arial"/>
          <w:szCs w:val="24"/>
        </w:rPr>
        <w:t xml:space="preserve"> for </w:t>
      </w:r>
      <w:r w:rsidR="00A116DF">
        <w:rPr>
          <w:rFonts w:ascii="Arial" w:hAnsi="Arial" w:cs="Arial"/>
          <w:szCs w:val="24"/>
        </w:rPr>
        <w:t>2026-2028</w:t>
      </w:r>
    </w:p>
    <w:p w14:paraId="18FFE608" w14:textId="6DBC6855" w:rsidR="00AA76B5" w:rsidRPr="00214463" w:rsidRDefault="004A3DD1" w:rsidP="00AA76B5">
      <w:pPr>
        <w:rPr>
          <w:szCs w:val="24"/>
        </w:rPr>
      </w:pPr>
      <w:r>
        <w:rPr>
          <w:rFonts w:ascii="Arial" w:hAnsi="Arial" w:cs="Arial"/>
          <w:szCs w:val="24"/>
        </w:rPr>
        <w:t>9</w:t>
      </w:r>
      <w:r w:rsidR="009E5E80">
        <w:rPr>
          <w:rFonts w:ascii="Arial" w:hAnsi="Arial" w:cs="Arial"/>
          <w:szCs w:val="24"/>
        </w:rPr>
        <w:t>.</w:t>
      </w:r>
      <w:r w:rsidR="00AA76B5" w:rsidRPr="00214463">
        <w:rPr>
          <w:rFonts w:ascii="Arial" w:hAnsi="Arial" w:cs="Arial"/>
          <w:szCs w:val="24"/>
        </w:rPr>
        <w:t xml:space="preserve"> Endring av </w:t>
      </w:r>
      <w:r w:rsidR="00AA76B5" w:rsidRPr="00992427">
        <w:rPr>
          <w:rFonts w:ascii="Arial" w:hAnsi="Arial" w:cs="Arial"/>
          <w:b/>
          <w:szCs w:val="24"/>
        </w:rPr>
        <w:t>Vedtekter</w:t>
      </w:r>
      <w:r w:rsidR="00AA76B5" w:rsidRPr="00214463">
        <w:rPr>
          <w:rFonts w:ascii="Arial" w:hAnsi="Arial" w:cs="Arial"/>
          <w:szCs w:val="24"/>
        </w:rPr>
        <w:t>. Se forslag fra styret.</w:t>
      </w:r>
      <w:r w:rsidR="00AA76B5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10</w:t>
      </w:r>
      <w:r w:rsidR="00AA76B5" w:rsidRPr="00214463">
        <w:rPr>
          <w:rFonts w:ascii="Arial" w:hAnsi="Arial" w:cs="Arial"/>
          <w:szCs w:val="24"/>
        </w:rPr>
        <w:t xml:space="preserve">. </w:t>
      </w:r>
      <w:r w:rsidR="00AA76B5" w:rsidRPr="00992427">
        <w:rPr>
          <w:rFonts w:ascii="Arial" w:hAnsi="Arial" w:cs="Arial"/>
          <w:b/>
          <w:szCs w:val="24"/>
        </w:rPr>
        <w:t>Valg</w:t>
      </w:r>
      <w:r w:rsidR="00AA76B5" w:rsidRPr="00214463">
        <w:rPr>
          <w:rFonts w:ascii="Arial" w:hAnsi="Arial" w:cs="Arial"/>
          <w:szCs w:val="24"/>
        </w:rPr>
        <w:t>:</w:t>
      </w:r>
      <w:r w:rsidR="00AA76B5">
        <w:rPr>
          <w:rFonts w:ascii="Arial" w:hAnsi="Arial" w:cs="Arial"/>
          <w:szCs w:val="24"/>
        </w:rPr>
        <w:br/>
      </w:r>
      <w:r w:rsidR="00AA76B5" w:rsidRPr="00214463">
        <w:rPr>
          <w:rFonts w:ascii="Arial" w:hAnsi="Arial" w:cs="Arial"/>
          <w:szCs w:val="24"/>
        </w:rPr>
        <w:t>a) Inntil 6 styremedlemmer</w:t>
      </w:r>
      <w:r w:rsidR="00AA76B5">
        <w:rPr>
          <w:rFonts w:ascii="Arial" w:hAnsi="Arial" w:cs="Arial"/>
          <w:szCs w:val="24"/>
        </w:rPr>
        <w:t xml:space="preserve">. </w:t>
      </w:r>
      <w:r w:rsidR="00AA76B5" w:rsidRPr="00FE79A7">
        <w:rPr>
          <w:rFonts w:ascii="Arial" w:hAnsi="Arial" w:cs="Arial"/>
          <w:b/>
          <w:i/>
          <w:szCs w:val="24"/>
        </w:rPr>
        <w:t xml:space="preserve">Forslag til kandidater sendes styret innen </w:t>
      </w:r>
      <w:r w:rsidR="00496F3E">
        <w:rPr>
          <w:rFonts w:ascii="Arial" w:hAnsi="Arial" w:cs="Arial"/>
          <w:b/>
          <w:i/>
          <w:szCs w:val="24"/>
        </w:rPr>
        <w:t>20.mars.</w:t>
      </w:r>
      <w:r w:rsidR="00AA76B5" w:rsidRPr="00214463">
        <w:rPr>
          <w:rFonts w:ascii="Arial" w:hAnsi="Arial" w:cs="Arial"/>
          <w:szCs w:val="24"/>
        </w:rPr>
        <w:br/>
        <w:t>b) Styreleder blant de valgte styremedlemmene</w:t>
      </w:r>
    </w:p>
    <w:p w14:paraId="2C286F10" w14:textId="77777777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>c) 2 varamedlemmer</w:t>
      </w:r>
      <w:r w:rsidRPr="00214463">
        <w:rPr>
          <w:rFonts w:ascii="Arial" w:hAnsi="Arial" w:cs="Arial"/>
          <w:szCs w:val="24"/>
        </w:rPr>
        <w:br/>
        <w:t>Alle valg gjelder inntil 3 år eller til neste Generalforsamling.</w:t>
      </w:r>
    </w:p>
    <w:p w14:paraId="26398E75" w14:textId="4C7E42A4" w:rsidR="00FE79A7" w:rsidRPr="00FE79A7" w:rsidRDefault="004A3DD1" w:rsidP="00AA76B5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11</w:t>
      </w:r>
      <w:r w:rsidR="00AA76B5" w:rsidRPr="00FE79A7">
        <w:rPr>
          <w:rFonts w:ascii="Arial" w:hAnsi="Arial" w:cs="Arial"/>
          <w:b/>
          <w:szCs w:val="24"/>
        </w:rPr>
        <w:t xml:space="preserve">. </w:t>
      </w:r>
      <w:r w:rsidR="00FE79A7" w:rsidRPr="00FE79A7">
        <w:rPr>
          <w:rFonts w:ascii="Arial" w:hAnsi="Arial" w:cs="Arial"/>
          <w:b/>
          <w:szCs w:val="24"/>
        </w:rPr>
        <w:t>Valg av revisor</w:t>
      </w:r>
    </w:p>
    <w:p w14:paraId="30311DB0" w14:textId="0BF2AC33" w:rsidR="00AE037E" w:rsidRDefault="00FE79A7" w:rsidP="00AA76B5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</w:t>
      </w:r>
      <w:r w:rsidR="004A3DD1">
        <w:rPr>
          <w:rFonts w:ascii="Arial" w:hAnsi="Arial" w:cs="Arial"/>
          <w:b/>
          <w:szCs w:val="24"/>
        </w:rPr>
        <w:t>2</w:t>
      </w:r>
      <w:r>
        <w:rPr>
          <w:rFonts w:ascii="Arial" w:hAnsi="Arial" w:cs="Arial"/>
          <w:b/>
          <w:szCs w:val="24"/>
        </w:rPr>
        <w:t xml:space="preserve">. </w:t>
      </w:r>
      <w:r w:rsidR="00AA76B5" w:rsidRPr="00992427">
        <w:rPr>
          <w:rFonts w:ascii="Arial" w:hAnsi="Arial" w:cs="Arial"/>
          <w:b/>
          <w:szCs w:val="24"/>
        </w:rPr>
        <w:t>Innkomne saker</w:t>
      </w:r>
      <w:r w:rsidR="00AA76B5" w:rsidRPr="00214463">
        <w:rPr>
          <w:rFonts w:ascii="Arial" w:hAnsi="Arial" w:cs="Arial"/>
          <w:szCs w:val="24"/>
        </w:rPr>
        <w:t>.</w:t>
      </w:r>
    </w:p>
    <w:p w14:paraId="091AE996" w14:textId="19427288" w:rsidR="00AA76B5" w:rsidRPr="00214463" w:rsidRDefault="00FB3FBF" w:rsidP="00AA76B5">
      <w:pPr>
        <w:rPr>
          <w:szCs w:val="24"/>
        </w:rPr>
      </w:pPr>
      <w:r w:rsidRPr="00FB3FBF">
        <w:rPr>
          <w:rFonts w:ascii="Arial" w:hAnsi="Arial" w:cs="Arial"/>
          <w:szCs w:val="24"/>
        </w:rPr>
        <w:t>Styret fremmer eventuelle saker med forslag til vedtak</w:t>
      </w:r>
      <w:r w:rsidR="00AA76B5" w:rsidRPr="00214463">
        <w:rPr>
          <w:rFonts w:ascii="Arial" w:hAnsi="Arial" w:cs="Arial"/>
          <w:szCs w:val="24"/>
        </w:rPr>
        <w:t>.</w:t>
      </w:r>
    </w:p>
    <w:p w14:paraId="687FD31E" w14:textId="54A4406E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>1</w:t>
      </w:r>
      <w:r w:rsidR="004A3DD1">
        <w:rPr>
          <w:rFonts w:ascii="Arial" w:hAnsi="Arial" w:cs="Arial"/>
          <w:szCs w:val="24"/>
        </w:rPr>
        <w:t>3</w:t>
      </w:r>
      <w:r w:rsidRPr="00214463">
        <w:rPr>
          <w:rFonts w:ascii="Arial" w:hAnsi="Arial" w:cs="Arial"/>
          <w:szCs w:val="24"/>
        </w:rPr>
        <w:t xml:space="preserve">. Aktuell </w:t>
      </w:r>
      <w:r w:rsidRPr="00992427">
        <w:rPr>
          <w:rFonts w:ascii="Arial" w:hAnsi="Arial" w:cs="Arial"/>
          <w:b/>
          <w:szCs w:val="24"/>
        </w:rPr>
        <w:t>informasjon</w:t>
      </w:r>
      <w:r w:rsidRPr="00214463">
        <w:rPr>
          <w:rFonts w:ascii="Arial" w:hAnsi="Arial" w:cs="Arial"/>
          <w:szCs w:val="24"/>
        </w:rPr>
        <w:t xml:space="preserve"> (uten vedtak)</w:t>
      </w:r>
    </w:p>
    <w:p w14:paraId="34823B3F" w14:textId="4DEAB883" w:rsidR="00941DED" w:rsidRPr="00214463" w:rsidRDefault="00AA76B5" w:rsidP="00AA76B5">
      <w:pPr>
        <w:rPr>
          <w:szCs w:val="24"/>
        </w:rPr>
      </w:pPr>
      <w:r w:rsidRPr="00214463">
        <w:rPr>
          <w:szCs w:val="24"/>
        </w:rPr>
        <w:t> </w:t>
      </w:r>
    </w:p>
    <w:p w14:paraId="2616849F" w14:textId="3B07572D" w:rsidR="00941DED" w:rsidRDefault="00941DED" w:rsidP="00AA76B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Saksdokumenter er tilgjengelige på </w:t>
      </w:r>
      <w:hyperlink r:id="rId9" w:history="1">
        <w:r w:rsidRPr="00ED1BF9">
          <w:rPr>
            <w:rStyle w:val="Hyperkobling"/>
            <w:rFonts w:ascii="Arial" w:hAnsi="Arial" w:cs="Arial"/>
            <w:szCs w:val="24"/>
          </w:rPr>
          <w:t>www.gulset.org</w:t>
        </w:r>
      </w:hyperlink>
      <w:r>
        <w:rPr>
          <w:rFonts w:ascii="Arial" w:hAnsi="Arial" w:cs="Arial"/>
          <w:szCs w:val="24"/>
        </w:rPr>
        <w:t xml:space="preserve"> </w:t>
      </w:r>
      <w:r w:rsidR="00496F3E">
        <w:rPr>
          <w:rFonts w:ascii="Arial" w:hAnsi="Arial" w:cs="Arial"/>
          <w:szCs w:val="24"/>
        </w:rPr>
        <w:t>fra 27.mars 2026.</w:t>
      </w:r>
    </w:p>
    <w:p w14:paraId="056799A2" w14:textId="13D3B3DF" w:rsidR="00496F3E" w:rsidRDefault="00496F3E" w:rsidP="00AA76B5">
      <w:pPr>
        <w:rPr>
          <w:rFonts w:ascii="Arial" w:hAnsi="Arial" w:cs="Arial"/>
          <w:szCs w:val="24"/>
        </w:rPr>
      </w:pPr>
      <w:r w:rsidRPr="00496F3E">
        <w:rPr>
          <w:rFonts w:ascii="Arial" w:hAnsi="Arial" w:cs="Arial"/>
          <w:szCs w:val="24"/>
        </w:rPr>
        <w:t xml:space="preserve">Forslag til saker sendes til </w:t>
      </w:r>
      <w:hyperlink r:id="rId10" w:history="1">
        <w:r w:rsidRPr="00214463">
          <w:rPr>
            <w:rStyle w:val="Hyperkobling"/>
            <w:rFonts w:ascii="Arial" w:hAnsi="Arial" w:cs="Arial"/>
            <w:szCs w:val="24"/>
          </w:rPr>
          <w:t>frivillig@gulset.org</w:t>
        </w:r>
      </w:hyperlink>
      <w:r>
        <w:t xml:space="preserve"> </w:t>
      </w:r>
      <w:r w:rsidRPr="00496F3E">
        <w:rPr>
          <w:rFonts w:ascii="Arial" w:hAnsi="Arial" w:cs="Arial"/>
          <w:szCs w:val="24"/>
        </w:rPr>
        <w:t xml:space="preserve">innen </w:t>
      </w:r>
      <w:r w:rsidRPr="00496F3E">
        <w:rPr>
          <w:rFonts w:ascii="Arial" w:hAnsi="Arial" w:cs="Arial"/>
          <w:b/>
          <w:bCs/>
          <w:szCs w:val="24"/>
        </w:rPr>
        <w:t>13. april 2026</w:t>
      </w:r>
      <w:r w:rsidRPr="00496F3E">
        <w:rPr>
          <w:rFonts w:ascii="Arial" w:hAnsi="Arial" w:cs="Arial"/>
          <w:szCs w:val="24"/>
        </w:rPr>
        <w:t>.</w:t>
      </w:r>
    </w:p>
    <w:p w14:paraId="467EBAD9" w14:textId="25220B41" w:rsidR="00AA76B5" w:rsidRPr="00214463" w:rsidRDefault="00AA76B5" w:rsidP="00AA76B5">
      <w:pPr>
        <w:rPr>
          <w:szCs w:val="24"/>
        </w:rPr>
      </w:pPr>
      <w:r w:rsidRPr="00214463">
        <w:rPr>
          <w:szCs w:val="24"/>
        </w:rPr>
        <w:t> </w:t>
      </w:r>
    </w:p>
    <w:p w14:paraId="06D301E9" w14:textId="1D91500C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 xml:space="preserve">For styret </w:t>
      </w:r>
      <w:r w:rsidR="009047A8">
        <w:rPr>
          <w:rFonts w:ascii="Arial" w:hAnsi="Arial" w:cs="Arial"/>
          <w:szCs w:val="24"/>
        </w:rPr>
        <w:t>I Gulset Nærmiljøsenter</w:t>
      </w:r>
    </w:p>
    <w:p w14:paraId="67FCEA69" w14:textId="77777777" w:rsidR="00AA76B5" w:rsidRPr="00214463" w:rsidRDefault="00AA76B5" w:rsidP="00AA76B5">
      <w:pPr>
        <w:rPr>
          <w:szCs w:val="24"/>
        </w:rPr>
      </w:pPr>
      <w:r w:rsidRPr="00214463">
        <w:rPr>
          <w:szCs w:val="24"/>
        </w:rPr>
        <w:t> </w:t>
      </w:r>
    </w:p>
    <w:p w14:paraId="6CB9A2C5" w14:textId="71CAE650" w:rsidR="00AA76B5" w:rsidRPr="00214463" w:rsidRDefault="00AA76B5" w:rsidP="00AA76B5">
      <w:pPr>
        <w:rPr>
          <w:szCs w:val="24"/>
        </w:rPr>
      </w:pPr>
      <w:r w:rsidRPr="00214463">
        <w:rPr>
          <w:rFonts w:ascii="Arial" w:hAnsi="Arial" w:cs="Arial"/>
          <w:szCs w:val="24"/>
        </w:rPr>
        <w:t>Lars Erik Finholt (</w:t>
      </w:r>
      <w:proofErr w:type="gramStart"/>
      <w:r w:rsidRPr="00214463">
        <w:rPr>
          <w:rFonts w:ascii="Arial" w:hAnsi="Arial" w:cs="Arial"/>
          <w:szCs w:val="24"/>
        </w:rPr>
        <w:t xml:space="preserve">styreleder)  </w:t>
      </w:r>
      <w:r w:rsidR="00FE79A7">
        <w:rPr>
          <w:rFonts w:ascii="Arial" w:hAnsi="Arial" w:cs="Arial"/>
          <w:szCs w:val="24"/>
        </w:rPr>
        <w:tab/>
      </w:r>
      <w:proofErr w:type="gramEnd"/>
      <w:r w:rsidR="009047A8">
        <w:rPr>
          <w:rFonts w:ascii="Arial" w:hAnsi="Arial" w:cs="Arial"/>
          <w:szCs w:val="24"/>
        </w:rPr>
        <w:t>Elisabeth Helgen</w:t>
      </w:r>
      <w:r w:rsidRPr="00214463">
        <w:rPr>
          <w:rFonts w:ascii="Arial" w:hAnsi="Arial" w:cs="Arial"/>
          <w:szCs w:val="24"/>
        </w:rPr>
        <w:t xml:space="preserve"> (daglig leder)</w:t>
      </w:r>
    </w:p>
    <w:p w14:paraId="28A65D99" w14:textId="247E8725" w:rsidR="002A5136" w:rsidRPr="002A5136" w:rsidRDefault="00FE79A7">
      <w:pPr>
        <w:rPr>
          <w:rFonts w:ascii="Trebuchet MS" w:hAnsi="Trebuchet MS" w:cs="Arial"/>
          <w:sz w:val="16"/>
          <w:szCs w:val="16"/>
        </w:rPr>
      </w:pPr>
      <w:hyperlink r:id="rId11" w:history="1">
        <w:r w:rsidRPr="00FE79A7">
          <w:rPr>
            <w:rStyle w:val="Hyperkobling"/>
            <w:rFonts w:ascii="Trebuchet MS" w:hAnsi="Trebuchet MS" w:cs="Arial"/>
            <w:sz w:val="16"/>
            <w:szCs w:val="16"/>
          </w:rPr>
          <w:t>Lars.erik@gulset.org</w:t>
        </w:r>
      </w:hyperlink>
      <w:r>
        <w:tab/>
      </w:r>
      <w:r>
        <w:tab/>
      </w:r>
      <w:r w:rsidR="009047A8">
        <w:tab/>
      </w:r>
      <w:r w:rsidR="009047A8">
        <w:rPr>
          <w:rFonts w:ascii="Trebuchet MS" w:hAnsi="Trebuchet MS"/>
          <w:color w:val="0070C0"/>
          <w:sz w:val="16"/>
          <w:szCs w:val="12"/>
          <w:u w:val="single"/>
        </w:rPr>
        <w:t>elisabeth@gulset.org</w:t>
      </w:r>
      <w:hyperlink r:id="rId12" w:history="1"/>
    </w:p>
    <w:sectPr w:rsidR="002A5136" w:rsidRPr="002A5136" w:rsidSect="00BD7C12"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851" w:right="851" w:bottom="1418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7D20" w14:textId="77777777" w:rsidR="00CC3B38" w:rsidRDefault="00CC3B38">
      <w:r>
        <w:separator/>
      </w:r>
    </w:p>
  </w:endnote>
  <w:endnote w:type="continuationSeparator" w:id="0">
    <w:p w14:paraId="6AA0B8E0" w14:textId="77777777" w:rsidR="00CC3B38" w:rsidRDefault="00CC3B38">
      <w:r>
        <w:continuationSeparator/>
      </w:r>
    </w:p>
  </w:endnote>
  <w:endnote w:type="continuationNotice" w:id="1">
    <w:p w14:paraId="09A54695" w14:textId="77777777" w:rsidR="00CC3B38" w:rsidRDefault="00CC3B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A3F1" w14:textId="53DC8374" w:rsidR="00482A33" w:rsidRPr="002969A3" w:rsidRDefault="00FE79A7" w:rsidP="002969A3">
    <w:pPr>
      <w:pStyle w:val="Bunntekst"/>
      <w:jc w:val="center"/>
      <w:rPr>
        <w:rFonts w:ascii="Trebuchet MS" w:hAnsi="Trebuchet MS"/>
        <w:b/>
        <w:sz w:val="16"/>
        <w:szCs w:val="16"/>
      </w:rPr>
    </w:pPr>
    <w:r>
      <w:rPr>
        <w:rFonts w:ascii="Trebuchet MS" w:hAnsi="Trebuchet MS"/>
        <w:b/>
        <w:noProof/>
        <w:sz w:val="20"/>
      </w:rPr>
      <w:drawing>
        <wp:anchor distT="0" distB="0" distL="114300" distR="114300" simplePos="0" relativeHeight="251658242" behindDoc="1" locked="0" layoutInCell="1" allowOverlap="1" wp14:anchorId="09B1294C" wp14:editId="698F09F3">
          <wp:simplePos x="0" y="0"/>
          <wp:positionH relativeFrom="column">
            <wp:posOffset>2874010</wp:posOffset>
          </wp:positionH>
          <wp:positionV relativeFrom="paragraph">
            <wp:posOffset>-4283075</wp:posOffset>
          </wp:positionV>
          <wp:extent cx="5715000" cy="5613400"/>
          <wp:effectExtent l="0" t="0" r="0" b="0"/>
          <wp:wrapNone/>
          <wp:docPr id="10" name="Bilde 10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02 Nærmiljøsenter ikon grønn gradert beskaaret OK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50000" contras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61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t xml:space="preserve">Side 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begin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instrText xml:space="preserve"> PAGE </w:instrTex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separate"/>
    </w:r>
    <w:r w:rsidR="00BB1695">
      <w:rPr>
        <w:rStyle w:val="Sidetall"/>
        <w:rFonts w:ascii="Trebuchet MS" w:hAnsi="Trebuchet MS"/>
        <w:b/>
        <w:noProof/>
        <w:snapToGrid w:val="0"/>
        <w:sz w:val="16"/>
        <w:szCs w:val="16"/>
      </w:rPr>
      <w:t>2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end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t xml:space="preserve"> av 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begin"/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instrText xml:space="preserve"> NUMPAGES </w:instrTex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separate"/>
    </w:r>
    <w:r w:rsidR="00567844">
      <w:rPr>
        <w:rStyle w:val="Sidetall"/>
        <w:rFonts w:ascii="Trebuchet MS" w:hAnsi="Trebuchet MS"/>
        <w:b/>
        <w:noProof/>
        <w:snapToGrid w:val="0"/>
        <w:sz w:val="16"/>
        <w:szCs w:val="16"/>
      </w:rPr>
      <w:t>1</w:t>
    </w:r>
    <w:r w:rsidR="00482A33" w:rsidRPr="002969A3">
      <w:rPr>
        <w:rStyle w:val="Sidetall"/>
        <w:rFonts w:ascii="Trebuchet MS" w:hAnsi="Trebuchet MS"/>
        <w:b/>
        <w:snapToGrid w:val="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4EE0" w14:textId="09AEE4A2" w:rsidR="00482A33" w:rsidRPr="006E1AF0" w:rsidRDefault="00FE79A7" w:rsidP="009047A8">
    <w:pPr>
      <w:rPr>
        <w:rFonts w:ascii="Tahoma" w:hAnsi="Tahoma" w:cs="Tahoma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5B53CDD" wp14:editId="73554EF5">
          <wp:simplePos x="0" y="0"/>
          <wp:positionH relativeFrom="column">
            <wp:posOffset>-135890</wp:posOffset>
          </wp:positionH>
          <wp:positionV relativeFrom="paragraph">
            <wp:posOffset>7620</wp:posOffset>
          </wp:positionV>
          <wp:extent cx="533400" cy="523875"/>
          <wp:effectExtent l="0" t="0" r="0" b="0"/>
          <wp:wrapTight wrapText="bothSides">
            <wp:wrapPolygon edited="0">
              <wp:start x="0" y="0"/>
              <wp:lineTo x="0" y="21207"/>
              <wp:lineTo x="20829" y="21207"/>
              <wp:lineTo x="20829" y="0"/>
              <wp:lineTo x="0" y="0"/>
            </wp:wrapPolygon>
          </wp:wrapTight>
          <wp:docPr id="8" name="Bilde 8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02 Nærmiljøsenter ikon grønn gradert beskaaret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A33" w:rsidRPr="006E1AF0">
      <w:rPr>
        <w:rFonts w:ascii="Tahoma" w:hAnsi="Tahoma" w:cs="Tahoma"/>
        <w:b/>
        <w:sz w:val="16"/>
        <w:szCs w:val="16"/>
      </w:rPr>
      <w:t>Gulset Nærmiljøsenter</w:t>
    </w:r>
  </w:p>
  <w:p w14:paraId="477C9AB4" w14:textId="0740223E" w:rsidR="00FA2832" w:rsidRDefault="00FA2832" w:rsidP="0047038C">
    <w:pPr>
      <w:ind w:left="1410" w:hanging="702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Nyhusvegen 14</w:t>
    </w:r>
    <w:r w:rsidR="00482A33" w:rsidRPr="006E1AF0">
      <w:rPr>
        <w:rFonts w:ascii="Tahoma" w:hAnsi="Tahoma" w:cs="Tahoma"/>
        <w:sz w:val="16"/>
        <w:szCs w:val="16"/>
      </w:rPr>
      <w:t>,</w:t>
    </w:r>
    <w:r w:rsidR="00482A33" w:rsidRPr="006E1AF0"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Pr="005F6026">
      <w:rPr>
        <w:rFonts w:ascii="Tahoma" w:hAnsi="Tahoma" w:cs="Tahoma"/>
        <w:sz w:val="16"/>
        <w:szCs w:val="16"/>
      </w:rPr>
      <w:t>Org.nr.: 994 922</w:t>
    </w:r>
    <w:r>
      <w:rPr>
        <w:rFonts w:ascii="Tahoma" w:hAnsi="Tahoma" w:cs="Tahoma"/>
        <w:sz w:val="16"/>
        <w:szCs w:val="16"/>
      </w:rPr>
      <w:t> </w:t>
    </w:r>
    <w:r w:rsidRPr="005F6026">
      <w:rPr>
        <w:rFonts w:ascii="Tahoma" w:hAnsi="Tahoma" w:cs="Tahoma"/>
        <w:sz w:val="16"/>
        <w:szCs w:val="16"/>
      </w:rPr>
      <w:t>106</w:t>
    </w:r>
    <w:r>
      <w:rPr>
        <w:rFonts w:ascii="Tahoma" w:hAnsi="Tahoma" w:cs="Tahoma"/>
        <w:sz w:val="16"/>
        <w:szCs w:val="16"/>
      </w:rPr>
      <w:tab/>
    </w:r>
    <w:r w:rsidRPr="005F6026">
      <w:rPr>
        <w:rFonts w:ascii="Tahoma" w:hAnsi="Tahoma" w:cs="Tahoma"/>
        <w:sz w:val="16"/>
        <w:szCs w:val="16"/>
      </w:rPr>
      <w:t>www.</w:t>
    </w:r>
    <w:r>
      <w:rPr>
        <w:rFonts w:ascii="Tahoma" w:hAnsi="Tahoma" w:cs="Tahoma"/>
        <w:sz w:val="16"/>
        <w:szCs w:val="16"/>
      </w:rPr>
      <w:t>gulset.org</w:t>
    </w:r>
  </w:p>
  <w:p w14:paraId="1247C622" w14:textId="426E687C" w:rsidR="00482A33" w:rsidRPr="005F6026" w:rsidRDefault="00FA2832" w:rsidP="0015061E">
    <w:pPr>
      <w:rPr>
        <w:rFonts w:ascii="Tahoma" w:hAnsi="Tahoma" w:cs="Tahoma"/>
        <w:sz w:val="16"/>
        <w:szCs w:val="16"/>
      </w:rPr>
    </w:pPr>
    <w:r w:rsidRPr="005F6026">
      <w:rPr>
        <w:rFonts w:ascii="Tahoma" w:hAnsi="Tahoma" w:cs="Tahoma"/>
        <w:sz w:val="16"/>
        <w:szCs w:val="16"/>
      </w:rPr>
      <w:t xml:space="preserve">Postboks </w:t>
    </w:r>
    <w:r>
      <w:rPr>
        <w:rFonts w:ascii="Tahoma" w:hAnsi="Tahoma" w:cs="Tahoma"/>
        <w:sz w:val="16"/>
        <w:szCs w:val="16"/>
      </w:rPr>
      <w:t>1821</w:t>
    </w:r>
    <w:r w:rsidRPr="005F6026">
      <w:rPr>
        <w:rFonts w:ascii="Tahoma" w:hAnsi="Tahoma" w:cs="Tahoma"/>
        <w:sz w:val="16"/>
        <w:szCs w:val="16"/>
      </w:rPr>
      <w:t>, 3703 Skien</w:t>
    </w:r>
    <w:r w:rsidRPr="006E1AF0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482A33" w:rsidRPr="006E1AF0">
      <w:rPr>
        <w:rFonts w:ascii="Tahoma" w:hAnsi="Tahoma" w:cs="Tahoma"/>
        <w:sz w:val="16"/>
        <w:szCs w:val="16"/>
      </w:rPr>
      <w:t>Telefon:</w:t>
    </w:r>
    <w:r w:rsidR="00482A33">
      <w:rPr>
        <w:rFonts w:ascii="Tahoma" w:hAnsi="Tahoma" w:cs="Tahoma"/>
        <w:sz w:val="16"/>
        <w:szCs w:val="16"/>
      </w:rPr>
      <w:t xml:space="preserve"> </w:t>
    </w:r>
    <w:r w:rsidR="009047A8">
      <w:rPr>
        <w:rFonts w:ascii="Tahoma" w:hAnsi="Tahoma" w:cs="Tahoma"/>
        <w:sz w:val="16"/>
        <w:szCs w:val="16"/>
      </w:rPr>
      <w:t>934 27 416</w:t>
    </w:r>
    <w:r w:rsidR="00482A33" w:rsidRPr="006E1AF0">
      <w:rPr>
        <w:rFonts w:ascii="Tahoma" w:hAnsi="Tahoma" w:cs="Tahoma"/>
        <w:sz w:val="16"/>
        <w:szCs w:val="16"/>
      </w:rPr>
      <w:tab/>
    </w:r>
    <w:r w:rsidR="00482A33">
      <w:rPr>
        <w:rFonts w:ascii="Tahoma" w:hAnsi="Tahoma" w:cs="Tahoma"/>
        <w:sz w:val="16"/>
        <w:szCs w:val="16"/>
      </w:rPr>
      <w:t>frivillig@gulset.org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8177" w14:textId="77777777" w:rsidR="00CC3B38" w:rsidRDefault="00CC3B38">
      <w:r>
        <w:separator/>
      </w:r>
    </w:p>
  </w:footnote>
  <w:footnote w:type="continuationSeparator" w:id="0">
    <w:p w14:paraId="231C7B1D" w14:textId="77777777" w:rsidR="00CC3B38" w:rsidRDefault="00CC3B38">
      <w:r>
        <w:continuationSeparator/>
      </w:r>
    </w:p>
  </w:footnote>
  <w:footnote w:type="continuationNotice" w:id="1">
    <w:p w14:paraId="571ADDC6" w14:textId="77777777" w:rsidR="00CC3B38" w:rsidRDefault="00CC3B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F258" w14:textId="3DBB2B04" w:rsidR="00482A33" w:rsidRDefault="00FE79A7" w:rsidP="003007D3">
    <w:pPr>
      <w:pStyle w:val="Topptekst"/>
      <w:jc w:val="right"/>
      <w:rPr>
        <w:rFonts w:ascii="Trebuchet MS" w:hAnsi="Trebuchet MS"/>
        <w:b/>
        <w:sz w:val="20"/>
      </w:rPr>
    </w:pPr>
    <w:r>
      <w:rPr>
        <w:rFonts w:ascii="Trebuchet MS" w:hAnsi="Trebuchet MS"/>
        <w:b/>
        <w:noProof/>
        <w:sz w:val="20"/>
      </w:rPr>
      <w:drawing>
        <wp:anchor distT="0" distB="0" distL="114300" distR="114300" simplePos="0" relativeHeight="251658241" behindDoc="1" locked="0" layoutInCell="1" allowOverlap="1" wp14:anchorId="3EDEF030" wp14:editId="0353B7B4">
          <wp:simplePos x="0" y="0"/>
          <wp:positionH relativeFrom="column">
            <wp:posOffset>6331585</wp:posOffset>
          </wp:positionH>
          <wp:positionV relativeFrom="paragraph">
            <wp:posOffset>-37465</wp:posOffset>
          </wp:positionV>
          <wp:extent cx="228600" cy="224790"/>
          <wp:effectExtent l="0" t="0" r="0" b="0"/>
          <wp:wrapTight wrapText="bothSides">
            <wp:wrapPolygon edited="0">
              <wp:start x="0" y="0"/>
              <wp:lineTo x="0" y="20136"/>
              <wp:lineTo x="19800" y="20136"/>
              <wp:lineTo x="19800" y="0"/>
              <wp:lineTo x="0" y="0"/>
            </wp:wrapPolygon>
          </wp:wrapTight>
          <wp:docPr id="9" name="Bilde 9" descr="02 Nærmiljøsenter ikon grønn gradert beskaaret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02 Nærmiljøsenter ikon grønn gradert beskaaret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A33">
      <w:rPr>
        <w:rFonts w:ascii="Trebuchet MS" w:hAnsi="Trebuchet MS"/>
        <w:b/>
        <w:sz w:val="20"/>
      </w:rPr>
      <w:t>Gulset Nærmiljøsenter</w:t>
    </w:r>
  </w:p>
  <w:p w14:paraId="2908F888" w14:textId="77777777" w:rsidR="00482A33" w:rsidRPr="002969A3" w:rsidRDefault="00482A33" w:rsidP="003007D3">
    <w:pPr>
      <w:pStyle w:val="Topptekst"/>
      <w:jc w:val="right"/>
      <w:rPr>
        <w:rFonts w:ascii="Trebuchet MS" w:hAnsi="Trebuchet MS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5131" w14:textId="522C7C66" w:rsidR="00482A33" w:rsidRPr="00482A33" w:rsidRDefault="00FE79A7" w:rsidP="00482A33">
    <w:pPr>
      <w:pStyle w:val="Topptekst"/>
    </w:pPr>
    <w:r>
      <w:rPr>
        <w:noProof/>
      </w:rPr>
      <w:drawing>
        <wp:inline distT="0" distB="0" distL="0" distR="0" wp14:anchorId="6C8A0380" wp14:editId="3682C781">
          <wp:extent cx="6419850" cy="857250"/>
          <wp:effectExtent l="0" t="0" r="0" b="0"/>
          <wp:docPr id="2" name="Bilde 2" descr="04 b Gulset logo grønn + sort beskaar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4 b Gulset logo grønn + sort beskaar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B5"/>
    <w:rsid w:val="00022937"/>
    <w:rsid w:val="0003173B"/>
    <w:rsid w:val="00046677"/>
    <w:rsid w:val="00066A18"/>
    <w:rsid w:val="00096B2C"/>
    <w:rsid w:val="001158E1"/>
    <w:rsid w:val="00130818"/>
    <w:rsid w:val="0015061E"/>
    <w:rsid w:val="00164CB6"/>
    <w:rsid w:val="001809D2"/>
    <w:rsid w:val="00191862"/>
    <w:rsid w:val="0020661C"/>
    <w:rsid w:val="0022398D"/>
    <w:rsid w:val="0025018D"/>
    <w:rsid w:val="00293799"/>
    <w:rsid w:val="002969A3"/>
    <w:rsid w:val="002A5136"/>
    <w:rsid w:val="003007D3"/>
    <w:rsid w:val="003332E7"/>
    <w:rsid w:val="00354057"/>
    <w:rsid w:val="00373850"/>
    <w:rsid w:val="003B53A0"/>
    <w:rsid w:val="003D3F2A"/>
    <w:rsid w:val="0045432D"/>
    <w:rsid w:val="0047038C"/>
    <w:rsid w:val="00482A33"/>
    <w:rsid w:val="00496F3E"/>
    <w:rsid w:val="004A3924"/>
    <w:rsid w:val="004A3DD1"/>
    <w:rsid w:val="004E704C"/>
    <w:rsid w:val="00567844"/>
    <w:rsid w:val="005860E4"/>
    <w:rsid w:val="00594438"/>
    <w:rsid w:val="005F6026"/>
    <w:rsid w:val="00614FB5"/>
    <w:rsid w:val="00632357"/>
    <w:rsid w:val="00636D6A"/>
    <w:rsid w:val="00683A45"/>
    <w:rsid w:val="006B7948"/>
    <w:rsid w:val="006E1AF0"/>
    <w:rsid w:val="006F1A2C"/>
    <w:rsid w:val="00783562"/>
    <w:rsid w:val="007A5759"/>
    <w:rsid w:val="007B2E59"/>
    <w:rsid w:val="007F0B0F"/>
    <w:rsid w:val="00822FF5"/>
    <w:rsid w:val="00873904"/>
    <w:rsid w:val="008A1EC1"/>
    <w:rsid w:val="008A4D15"/>
    <w:rsid w:val="009047A8"/>
    <w:rsid w:val="00941DED"/>
    <w:rsid w:val="009474D1"/>
    <w:rsid w:val="009812AB"/>
    <w:rsid w:val="00990D21"/>
    <w:rsid w:val="009B548E"/>
    <w:rsid w:val="009B623F"/>
    <w:rsid w:val="009E5E80"/>
    <w:rsid w:val="00A116DF"/>
    <w:rsid w:val="00A45BA0"/>
    <w:rsid w:val="00AA76B5"/>
    <w:rsid w:val="00AE037E"/>
    <w:rsid w:val="00AF2EF2"/>
    <w:rsid w:val="00B401CD"/>
    <w:rsid w:val="00B46195"/>
    <w:rsid w:val="00B650CA"/>
    <w:rsid w:val="00B953EC"/>
    <w:rsid w:val="00BA3617"/>
    <w:rsid w:val="00BB1695"/>
    <w:rsid w:val="00BD7C12"/>
    <w:rsid w:val="00C35C4C"/>
    <w:rsid w:val="00C47719"/>
    <w:rsid w:val="00C535A7"/>
    <w:rsid w:val="00C71184"/>
    <w:rsid w:val="00CC3B38"/>
    <w:rsid w:val="00CE059B"/>
    <w:rsid w:val="00DE4D6D"/>
    <w:rsid w:val="00E23CBE"/>
    <w:rsid w:val="00E24FCB"/>
    <w:rsid w:val="00E63327"/>
    <w:rsid w:val="00EA44D1"/>
    <w:rsid w:val="00EC30DD"/>
    <w:rsid w:val="00F3129E"/>
    <w:rsid w:val="00F4300D"/>
    <w:rsid w:val="00FA2832"/>
    <w:rsid w:val="00FB3FBF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83BF9"/>
  <w15:chartTrackingRefBased/>
  <w15:docId w15:val="{2C0677BE-C1D3-46FB-8266-791E5550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AA76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A76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AA76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rsid w:val="002A5136"/>
    <w:rPr>
      <w:color w:val="0000FF"/>
      <w:u w:val="single"/>
    </w:rPr>
  </w:style>
  <w:style w:type="paragraph" w:styleId="Bobletekst">
    <w:name w:val="Balloon Text"/>
    <w:basedOn w:val="Normal"/>
    <w:semiHidden/>
    <w:rsid w:val="006F1A2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AA76B5"/>
    <w:rPr>
      <w:rFonts w:ascii="Cambria" w:hAnsi="Cambria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rsid w:val="00AA76B5"/>
    <w:rPr>
      <w:rFonts w:ascii="Arial" w:hAnsi="Arial" w:cs="Arial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rsid w:val="00AA76B5"/>
    <w:rPr>
      <w:rFonts w:ascii="Arial" w:hAnsi="Arial" w:cs="Arial"/>
      <w:b/>
      <w:bCs/>
      <w:sz w:val="26"/>
      <w:szCs w:val="26"/>
    </w:rPr>
  </w:style>
  <w:style w:type="character" w:styleId="Ulstomtale">
    <w:name w:val="Unresolved Mention"/>
    <w:basedOn w:val="Standardskriftforavsnitt"/>
    <w:uiPriority w:val="99"/>
    <w:semiHidden/>
    <w:unhideWhenUsed/>
    <w:rsid w:val="00FE79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gisle.lunde@gulset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rs.erik@gulse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frivillig@gulset.org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ulset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sleLunde\Dropbox\Maler\Gulset%20N&#230;rmilj&#248;senter%202017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bfe81a-f26f-48bc-98bc-7cfd6be6d792" xsi:nil="true"/>
    <lcf76f155ced4ddcb4097134ff3c332f xmlns="81f68ee0-6897-46f6-a58f-5216f8d2d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3661A1006A04B8585C7516CD2B4A8" ma:contentTypeVersion="19" ma:contentTypeDescription="Opprett et nytt dokument." ma:contentTypeScope="" ma:versionID="1b40d8c0fb6e275be41ad5a966e49008">
  <xsd:schema xmlns:xsd="http://www.w3.org/2001/XMLSchema" xmlns:xs="http://www.w3.org/2001/XMLSchema" xmlns:p="http://schemas.microsoft.com/office/2006/metadata/properties" xmlns:ns2="49bfe81a-f26f-48bc-98bc-7cfd6be6d792" xmlns:ns3="81f68ee0-6897-46f6-a58f-5216f8d2d04e" targetNamespace="http://schemas.microsoft.com/office/2006/metadata/properties" ma:root="true" ma:fieldsID="1802d00e118391402675b9141a6c3232" ns2:_="" ns3:_="">
    <xsd:import namespace="49bfe81a-f26f-48bc-98bc-7cfd6be6d792"/>
    <xsd:import namespace="81f68ee0-6897-46f6-a58f-5216f8d2d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fe81a-f26f-48bc-98bc-7cfd6be6d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daad80-1237-43c7-8409-3cd93b5e8e90}" ma:internalName="TaxCatchAll" ma:showField="CatchAllData" ma:web="49bfe81a-f26f-48bc-98bc-7cfd6be6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68ee0-6897-46f6-a58f-5216f8d2d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cf8a687-1c25-46e6-971d-c3e8ab6f9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E7D05-A75F-44EE-A34B-69E42BD9358F}">
  <ds:schemaRefs>
    <ds:schemaRef ds:uri="http://schemas.microsoft.com/office/2006/metadata/properties"/>
    <ds:schemaRef ds:uri="http://schemas.microsoft.com/office/infopath/2007/PartnerControls"/>
    <ds:schemaRef ds:uri="49bfe81a-f26f-48bc-98bc-7cfd6be6d792"/>
    <ds:schemaRef ds:uri="81f68ee0-6897-46f6-a58f-5216f8d2d04e"/>
  </ds:schemaRefs>
</ds:datastoreItem>
</file>

<file path=customXml/itemProps2.xml><?xml version="1.0" encoding="utf-8"?>
<ds:datastoreItem xmlns:ds="http://schemas.openxmlformats.org/officeDocument/2006/customXml" ds:itemID="{0675F2CF-5402-41F5-8E4E-85EA94C0D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09AFE-02BE-4676-8A25-C38CF215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fe81a-f26f-48bc-98bc-7cfd6be6d792"/>
    <ds:schemaRef ds:uri="81f68ee0-6897-46f6-a58f-5216f8d2d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Gulset Nærmiljøsenter 2017</Template>
  <TotalTime>52</TotalTime>
  <Pages>1</Pages>
  <Words>276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Gulset Nærmiljøsenter</vt:lpstr>
    </vt:vector>
  </TitlesOfParts>
  <Company>NmU</Company>
  <LinksUpToDate>false</LinksUpToDate>
  <CharactersWithSpaces>1739</CharactersWithSpaces>
  <SharedDoc>false</SharedDoc>
  <HLinks>
    <vt:vector size="6" baseType="variant">
      <vt:variant>
        <vt:i4>4587565</vt:i4>
      </vt:variant>
      <vt:variant>
        <vt:i4>3</vt:i4>
      </vt:variant>
      <vt:variant>
        <vt:i4>0</vt:i4>
      </vt:variant>
      <vt:variant>
        <vt:i4>5</vt:i4>
      </vt:variant>
      <vt:variant>
        <vt:lpwstr>mailto:gisle.lunde@gulset.org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Gulset Nærmiljøsenter</dc:title>
  <dc:subject/>
  <dc:creator>Gisle Lunde</dc:creator>
  <cp:keywords/>
  <cp:lastModifiedBy>Elisabeth Helgen</cp:lastModifiedBy>
  <cp:revision>19</cp:revision>
  <cp:lastPrinted>2021-09-24T16:25:00Z</cp:lastPrinted>
  <dcterms:created xsi:type="dcterms:W3CDTF">2026-03-03T14:44:00Z</dcterms:created>
  <dcterms:modified xsi:type="dcterms:W3CDTF">2026-03-24T14:15:00Z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0x0101002A13661A1006A04B8585C7516CD2B4A8</vt:lpwstr>
  </property>
  <property fmtid="{D5CDD505-2E9C-101B-9397-08002B2CF9AE}" pid="3" name="MediaServiceImageTags">
    <vt:lpwstr/>
  </property>
</Properties>
</file>